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9D9" w:rsidRDefault="00EF7784" w:rsidP="005D79D9">
      <w:pPr>
        <w:pStyle w:val="Title"/>
        <w:ind w:left="2552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7A4BFA">
        <w:rPr>
          <w:rFonts w:ascii="Arial" w:hAnsi="Arial" w:cs="Arial"/>
          <w:sz w:val="40"/>
          <w:szCs w:val="40"/>
        </w:rPr>
        <w:t>Autism Support Team</w:t>
      </w:r>
    </w:p>
    <w:p w:rsidR="009B5AFC" w:rsidRPr="007A4BFA" w:rsidRDefault="00EF7784" w:rsidP="005D79D9">
      <w:pPr>
        <w:pStyle w:val="Title"/>
        <w:ind w:left="2552"/>
        <w:rPr>
          <w:rFonts w:ascii="Arial" w:hAnsi="Arial" w:cs="Arial"/>
          <w:sz w:val="24"/>
          <w:szCs w:val="24"/>
        </w:rPr>
      </w:pPr>
      <w:r w:rsidRPr="007A4BFA">
        <w:rPr>
          <w:rFonts w:ascii="Arial" w:hAnsi="Arial" w:cs="Arial"/>
          <w:sz w:val="40"/>
          <w:szCs w:val="40"/>
        </w:rPr>
        <w:t>Request for support</w:t>
      </w:r>
      <w:r w:rsidRPr="007A4BFA">
        <w:rPr>
          <w:rFonts w:ascii="Arial" w:hAnsi="Arial" w:cs="Arial"/>
          <w:sz w:val="24"/>
          <w:szCs w:val="24"/>
        </w:rPr>
        <w:t xml:space="preserve"> </w:t>
      </w:r>
    </w:p>
    <w:p w:rsidR="002304EE" w:rsidRPr="007A4BFA" w:rsidRDefault="009B5AFC" w:rsidP="00CB1A54">
      <w:pPr>
        <w:pStyle w:val="Heading1"/>
        <w:ind w:right="-115" w:firstLine="142"/>
        <w:rPr>
          <w:rFonts w:ascii="Arial" w:hAnsi="Arial" w:cs="Arial"/>
          <w:sz w:val="24"/>
          <w:szCs w:val="24"/>
        </w:rPr>
      </w:pPr>
      <w:r w:rsidRPr="007A4BFA">
        <w:rPr>
          <w:rFonts w:ascii="Arial" w:hAnsi="Arial" w:cs="Arial"/>
          <w:sz w:val="24"/>
          <w:szCs w:val="24"/>
        </w:rPr>
        <w:t>School details</w:t>
      </w:r>
    </w:p>
    <w:tbl>
      <w:tblPr>
        <w:tblStyle w:val="TableGrid"/>
        <w:tblpPr w:leftFromText="180" w:rightFromText="180" w:vertAnchor="text" w:horzAnchor="margin" w:tblpY="491"/>
        <w:tblW w:w="10915" w:type="dxa"/>
        <w:tblLook w:val="04A0" w:firstRow="1" w:lastRow="0" w:firstColumn="1" w:lastColumn="0" w:noHBand="0" w:noVBand="1"/>
      </w:tblPr>
      <w:tblGrid>
        <w:gridCol w:w="5132"/>
        <w:gridCol w:w="5783"/>
      </w:tblGrid>
      <w:tr w:rsidR="005D79D9" w:rsidRPr="007A4BFA" w:rsidTr="005D79D9">
        <w:tc>
          <w:tcPr>
            <w:tcW w:w="5132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School name</w:t>
            </w:r>
            <w:r>
              <w:rPr>
                <w:rFonts w:ascii="Arial" w:hAnsi="Arial" w:cs="Arial"/>
                <w:sz w:val="24"/>
                <w:szCs w:val="24"/>
              </w:rPr>
              <w:t>/address</w:t>
            </w:r>
            <w:r w:rsidRPr="007A4BF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783" w:type="dxa"/>
          </w:tcPr>
          <w:p w:rsidR="005D79D9" w:rsidRPr="007A4BFA" w:rsidRDefault="005D79D9" w:rsidP="005D79D9">
            <w:pPr>
              <w:spacing w:line="480" w:lineRule="auto"/>
              <w:ind w:right="-1390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</w:tr>
      <w:tr w:rsidR="005D79D9" w:rsidRPr="007A4BFA" w:rsidTr="005D79D9">
        <w:tc>
          <w:tcPr>
            <w:tcW w:w="5132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Telephone 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783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 xml:space="preserve">Name of person making </w:t>
            </w:r>
            <w:r w:rsidR="00CB1A54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7A4BFA">
              <w:rPr>
                <w:rFonts w:ascii="Arial" w:hAnsi="Arial" w:cs="Arial"/>
                <w:sz w:val="24"/>
                <w:szCs w:val="24"/>
              </w:rPr>
              <w:t>request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5D79D9" w:rsidRPr="007A4BFA" w:rsidTr="005D79D9">
        <w:tc>
          <w:tcPr>
            <w:tcW w:w="10915" w:type="dxa"/>
            <w:gridSpan w:val="2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</w:tr>
      <w:tr w:rsidR="005D79D9" w:rsidRPr="007A4BFA" w:rsidTr="004C153C">
        <w:tc>
          <w:tcPr>
            <w:tcW w:w="5132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 teacher name:</w:t>
            </w:r>
          </w:p>
        </w:tc>
        <w:tc>
          <w:tcPr>
            <w:tcW w:w="5783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 name:</w:t>
            </w:r>
          </w:p>
        </w:tc>
      </w:tr>
    </w:tbl>
    <w:p w:rsidR="009B5AFC" w:rsidRDefault="009B5AFC" w:rsidP="009B5AFC">
      <w:pPr>
        <w:rPr>
          <w:rFonts w:ascii="Arial" w:hAnsi="Arial" w:cs="Arial"/>
          <w:sz w:val="24"/>
          <w:szCs w:val="24"/>
        </w:rPr>
      </w:pPr>
    </w:p>
    <w:p w:rsidR="005D79D9" w:rsidRPr="007A4BFA" w:rsidRDefault="005D79D9" w:rsidP="009B5AFC">
      <w:pPr>
        <w:rPr>
          <w:rFonts w:ascii="Arial" w:hAnsi="Arial" w:cs="Arial"/>
          <w:sz w:val="24"/>
          <w:szCs w:val="24"/>
        </w:rPr>
      </w:pPr>
    </w:p>
    <w:p w:rsidR="00785365" w:rsidRDefault="0064009E" w:rsidP="00CB1A54">
      <w:pPr>
        <w:pStyle w:val="Heading1"/>
        <w:ind w:right="-11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 details</w:t>
      </w:r>
    </w:p>
    <w:tbl>
      <w:tblPr>
        <w:tblStyle w:val="TableGrid"/>
        <w:tblpPr w:leftFromText="180" w:rightFromText="180" w:vertAnchor="text" w:horzAnchor="margin" w:tblpY="371"/>
        <w:tblW w:w="10915" w:type="dxa"/>
        <w:tblLook w:val="04A0" w:firstRow="1" w:lastRow="0" w:firstColumn="1" w:lastColumn="0" w:noHBand="0" w:noVBand="1"/>
      </w:tblPr>
      <w:tblGrid>
        <w:gridCol w:w="4849"/>
        <w:gridCol w:w="3402"/>
        <w:gridCol w:w="2664"/>
      </w:tblGrid>
      <w:tr w:rsidR="0064009E" w:rsidRPr="007A4BFA" w:rsidTr="422E7854">
        <w:tc>
          <w:tcPr>
            <w:tcW w:w="4849" w:type="dxa"/>
          </w:tcPr>
          <w:p w:rsidR="0064009E" w:rsidRPr="007A4BFA" w:rsidRDefault="0064009E" w:rsidP="0064009E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Name of Student</w:t>
            </w:r>
          </w:p>
        </w:tc>
        <w:tc>
          <w:tcPr>
            <w:tcW w:w="3402" w:type="dxa"/>
          </w:tcPr>
          <w:p w:rsidR="0064009E" w:rsidRPr="007A4BFA" w:rsidRDefault="0064009E" w:rsidP="0064009E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422E7854">
              <w:rPr>
                <w:rFonts w:ascii="Arial" w:hAnsi="Arial" w:cs="Arial"/>
                <w:sz w:val="24"/>
                <w:szCs w:val="24"/>
              </w:rPr>
              <w:t xml:space="preserve">Date of </w:t>
            </w:r>
            <w:bookmarkStart w:id="1" w:name="_Int_g3TOH5E1"/>
            <w:r w:rsidRPr="422E7854">
              <w:rPr>
                <w:rFonts w:ascii="Arial" w:hAnsi="Arial" w:cs="Arial"/>
                <w:sz w:val="24"/>
                <w:szCs w:val="24"/>
              </w:rPr>
              <w:t>Birth:</w:t>
            </w:r>
            <w:r>
              <w:tab/>
            </w:r>
            <w:bookmarkEnd w:id="1"/>
          </w:p>
        </w:tc>
        <w:tc>
          <w:tcPr>
            <w:tcW w:w="2664" w:type="dxa"/>
          </w:tcPr>
          <w:p w:rsidR="0064009E" w:rsidRPr="007A4BFA" w:rsidRDefault="0064009E" w:rsidP="0064009E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Year group:</w:t>
            </w:r>
          </w:p>
        </w:tc>
      </w:tr>
      <w:tr w:rsidR="0064009E" w:rsidRPr="007A4BFA" w:rsidTr="422E7854">
        <w:tc>
          <w:tcPr>
            <w:tcW w:w="4849" w:type="dxa"/>
          </w:tcPr>
          <w:p w:rsidR="0064009E" w:rsidRPr="007A4BFA" w:rsidRDefault="0064009E" w:rsidP="0064009E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Looked after child:</w:t>
            </w:r>
            <w:r w:rsidRPr="007A4BFA">
              <w:rPr>
                <w:rFonts w:ascii="Arial" w:hAnsi="Arial" w:cs="Arial"/>
                <w:sz w:val="24"/>
                <w:szCs w:val="24"/>
              </w:rPr>
              <w:t xml:space="preserve"> Yes/No</w:t>
            </w:r>
          </w:p>
        </w:tc>
        <w:tc>
          <w:tcPr>
            <w:tcW w:w="3402" w:type="dxa"/>
          </w:tcPr>
          <w:p w:rsidR="0064009E" w:rsidRPr="007A4BFA" w:rsidRDefault="0064009E" w:rsidP="0064009E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Gender:</w:t>
            </w:r>
          </w:p>
        </w:tc>
        <w:tc>
          <w:tcPr>
            <w:tcW w:w="2664" w:type="dxa"/>
          </w:tcPr>
          <w:p w:rsidR="0064009E" w:rsidRPr="007A4BFA" w:rsidRDefault="0064009E" w:rsidP="0064009E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EHCP Yes/No</w:t>
            </w:r>
          </w:p>
        </w:tc>
      </w:tr>
      <w:tr w:rsidR="0064009E" w:rsidRPr="007A4BFA" w:rsidTr="422E7854">
        <w:tc>
          <w:tcPr>
            <w:tcW w:w="4849" w:type="dxa"/>
          </w:tcPr>
          <w:p w:rsidR="0064009E" w:rsidRPr="007A4BFA" w:rsidRDefault="0064009E" w:rsidP="0064009E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Date diagnosed:</w:t>
            </w:r>
          </w:p>
        </w:tc>
        <w:tc>
          <w:tcPr>
            <w:tcW w:w="6066" w:type="dxa"/>
            <w:gridSpan w:val="2"/>
          </w:tcPr>
          <w:p w:rsidR="0064009E" w:rsidRPr="007A4BFA" w:rsidRDefault="0064009E" w:rsidP="0064009E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Name of diagnosing doctor:</w:t>
            </w:r>
          </w:p>
        </w:tc>
      </w:tr>
      <w:tr w:rsidR="0064009E" w:rsidRPr="007A4BFA" w:rsidTr="422E7854">
        <w:tc>
          <w:tcPr>
            <w:tcW w:w="10915" w:type="dxa"/>
            <w:gridSpan w:val="3"/>
          </w:tcPr>
          <w:p w:rsidR="0064009E" w:rsidRPr="007A4BFA" w:rsidRDefault="0064009E" w:rsidP="0064009E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Any other known conditions:</w:t>
            </w:r>
          </w:p>
        </w:tc>
      </w:tr>
      <w:tr w:rsidR="0064009E" w:rsidRPr="007A4BFA" w:rsidTr="422E7854">
        <w:tc>
          <w:tcPr>
            <w:tcW w:w="10915" w:type="dxa"/>
            <w:gridSpan w:val="3"/>
          </w:tcPr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What are the student’s strengths?</w:t>
            </w:r>
          </w:p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09E" w:rsidRPr="007A4BFA" w:rsidTr="422E7854">
        <w:tc>
          <w:tcPr>
            <w:tcW w:w="10915" w:type="dxa"/>
            <w:gridSpan w:val="3"/>
          </w:tcPr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level of support is the student </w:t>
            </w:r>
            <w:r w:rsidRPr="007A4BFA">
              <w:rPr>
                <w:rFonts w:ascii="Arial" w:hAnsi="Arial" w:cs="Arial"/>
                <w:sz w:val="24"/>
                <w:szCs w:val="24"/>
              </w:rPr>
              <w:t>currently receiving?</w:t>
            </w:r>
          </w:p>
          <w:p w:rsidR="0064009E" w:rsidRPr="007A4BFA" w:rsidRDefault="0064009E" w:rsidP="0064009E">
            <w:pPr>
              <w:spacing w:line="360" w:lineRule="auto"/>
              <w:ind w:left="-539" w:right="-563" w:hanging="680"/>
              <w:rPr>
                <w:rFonts w:ascii="Arial" w:hAnsi="Arial" w:cs="Arial"/>
                <w:sz w:val="24"/>
                <w:szCs w:val="24"/>
              </w:rPr>
            </w:pPr>
          </w:p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  <w:p w:rsidR="0064009E" w:rsidRPr="007A4BFA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09E" w:rsidRPr="007A4BFA" w:rsidTr="422E7854">
        <w:tc>
          <w:tcPr>
            <w:tcW w:w="10915" w:type="dxa"/>
            <w:gridSpan w:val="3"/>
          </w:tcPr>
          <w:p w:rsidR="00F53CB3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567EBB9A">
              <w:rPr>
                <w:rFonts w:ascii="Arial" w:hAnsi="Arial" w:cs="Arial"/>
                <w:sz w:val="24"/>
                <w:szCs w:val="24"/>
              </w:rPr>
              <w:t xml:space="preserve">Describe the </w:t>
            </w:r>
            <w:r w:rsidR="00F53CB3" w:rsidRPr="567EBB9A">
              <w:rPr>
                <w:rFonts w:ascii="Arial" w:hAnsi="Arial" w:cs="Arial"/>
                <w:sz w:val="24"/>
                <w:szCs w:val="24"/>
              </w:rPr>
              <w:t>difficulties/challenges that the student is currently experiencing</w:t>
            </w:r>
          </w:p>
          <w:p w:rsidR="0064009E" w:rsidRDefault="00F53CB3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4009E" w:rsidRDefault="0064009E" w:rsidP="0064009E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4009E" w:rsidRDefault="0064009E" w:rsidP="0064009E"/>
    <w:p w:rsidR="00F53CB3" w:rsidRDefault="00F53CB3" w:rsidP="0064009E"/>
    <w:p w:rsidR="00364C49" w:rsidRDefault="00364C49" w:rsidP="0064009E"/>
    <w:p w:rsidR="00C50D89" w:rsidRDefault="00C50D89" w:rsidP="0064009E"/>
    <w:p w:rsidR="00C50D89" w:rsidRDefault="00C50D89" w:rsidP="0064009E"/>
    <w:p w:rsidR="00C50D89" w:rsidRPr="0064009E" w:rsidRDefault="00C50D89" w:rsidP="00C50D89">
      <w:pPr>
        <w:pStyle w:val="Heading1"/>
      </w:pPr>
      <w:r>
        <w:t>Training accessed</w:t>
      </w:r>
    </w:p>
    <w:tbl>
      <w:tblPr>
        <w:tblStyle w:val="GridTable1Light"/>
        <w:tblpPr w:leftFromText="180" w:rightFromText="180" w:vertAnchor="page" w:horzAnchor="margin" w:tblpY="1861"/>
        <w:tblW w:w="5000" w:type="pct"/>
        <w:tblLook w:val="04A0" w:firstRow="1" w:lastRow="0" w:firstColumn="1" w:lastColumn="0" w:noHBand="0" w:noVBand="1"/>
      </w:tblPr>
      <w:tblGrid>
        <w:gridCol w:w="3440"/>
        <w:gridCol w:w="1836"/>
        <w:gridCol w:w="1839"/>
        <w:gridCol w:w="1836"/>
        <w:gridCol w:w="1839"/>
      </w:tblGrid>
      <w:tr w:rsidR="00C50D89" w:rsidRPr="00601512" w:rsidTr="00C50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n-GB"/>
              </w:rPr>
            </w:pPr>
            <w:r w:rsidRPr="00BB7947">
              <w:rPr>
                <w:rFonts w:ascii="Arial" w:hAnsi="Arial" w:cs="Arial"/>
                <w:b w:val="0"/>
                <w:lang w:val="en-GB"/>
              </w:rPr>
              <w:t>Class teacher</w:t>
            </w: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n-GB"/>
              </w:rPr>
            </w:pPr>
            <w:r w:rsidRPr="00BB7947">
              <w:rPr>
                <w:rFonts w:ascii="Arial" w:hAnsi="Arial" w:cs="Arial"/>
                <w:b w:val="0"/>
                <w:lang w:val="en-GB"/>
              </w:rPr>
              <w:t>TA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n-GB"/>
              </w:rPr>
            </w:pPr>
            <w:r w:rsidRPr="00BB7947">
              <w:rPr>
                <w:rFonts w:ascii="Arial" w:hAnsi="Arial" w:cs="Arial"/>
                <w:b w:val="0"/>
                <w:lang w:val="en-GB"/>
              </w:rPr>
              <w:t>TA</w:t>
            </w:r>
            <w:r w:rsidRPr="00BB7947">
              <w:rPr>
                <w:rFonts w:ascii="Arial" w:hAnsi="Arial" w:cs="Arial"/>
                <w:b w:val="0"/>
                <w:lang w:val="en-GB"/>
              </w:rPr>
              <w:tab/>
            </w: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>TA</w:t>
            </w: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>AET Making Sense of Autism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 xml:space="preserve">AET Good Autism Practice   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>AET Autism and Anxiety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 xml:space="preserve">Understanding </w:t>
            </w:r>
            <w:proofErr w:type="spellStart"/>
            <w:r w:rsidRPr="00BB7947">
              <w:rPr>
                <w:rFonts w:ascii="Arial" w:hAnsi="Arial" w:cs="Arial"/>
                <w:b w:val="0"/>
              </w:rPr>
              <w:t>Behaviour</w:t>
            </w:r>
            <w:proofErr w:type="spellEnd"/>
            <w:r w:rsidRPr="00BB7947">
              <w:rPr>
                <w:rFonts w:ascii="Arial" w:hAnsi="Arial" w:cs="Arial"/>
                <w:b w:val="0"/>
              </w:rPr>
              <w:t xml:space="preserve"> &amp; Completing ABC charts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 xml:space="preserve">Using Visuals to support </w:t>
            </w:r>
          </w:p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 xml:space="preserve">students with ASD       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>Adapting the Curriculum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  <w:shd w:val="clear" w:color="auto" w:fill="808080" w:themeFill="background1" w:themeFillShade="80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  <w:shd w:val="clear" w:color="auto" w:fill="808080" w:themeFill="background1" w:themeFillShade="80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  <w:shd w:val="clear" w:color="auto" w:fill="808080" w:themeFill="background1" w:themeFillShade="80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 xml:space="preserve">Social Narratives                                                               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 xml:space="preserve">TEACCH </w:t>
            </w:r>
            <w:r w:rsidRPr="00BB7947">
              <w:rPr>
                <w:rFonts w:ascii="Arial" w:hAnsi="Arial" w:cs="Arial"/>
                <w:b w:val="0"/>
              </w:rPr>
              <w:tab/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</w:rPr>
            </w:pPr>
            <w:r w:rsidRPr="00BB7947">
              <w:rPr>
                <w:rFonts w:ascii="Arial" w:hAnsi="Arial" w:cs="Arial"/>
                <w:b w:val="0"/>
              </w:rPr>
              <w:t>TA drop – in</w:t>
            </w:r>
          </w:p>
        </w:tc>
        <w:tc>
          <w:tcPr>
            <w:tcW w:w="851" w:type="pct"/>
            <w:shd w:val="clear" w:color="auto" w:fill="808080" w:themeFill="background1" w:themeFillShade="80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:rsidR="00C50D89" w:rsidRPr="00BB7947" w:rsidRDefault="00C50D89" w:rsidP="00C50D89">
            <w:pPr>
              <w:spacing w:after="200" w:line="276" w:lineRule="auto"/>
              <w:rPr>
                <w:rFonts w:ascii="Arial" w:hAnsi="Arial" w:cs="Arial"/>
                <w:b w:val="0"/>
                <w:bCs w:val="0"/>
              </w:rPr>
            </w:pPr>
            <w:r w:rsidRPr="00BB7947">
              <w:rPr>
                <w:rFonts w:ascii="Arial" w:hAnsi="Arial" w:cs="Arial"/>
                <w:b w:val="0"/>
                <w:bCs w:val="0"/>
              </w:rPr>
              <w:t>Other (please indicate)</w:t>
            </w: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1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52" w:type="pct"/>
          </w:tcPr>
          <w:p w:rsidR="00C50D89" w:rsidRPr="00BB7947" w:rsidRDefault="00C50D89" w:rsidP="00C50D8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50D89" w:rsidRPr="00601512" w:rsidTr="00C50D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  <w:tcBorders>
              <w:right w:val="single" w:sz="4" w:space="0" w:color="FFFFFF" w:themeColor="background1"/>
            </w:tcBorders>
          </w:tcPr>
          <w:p w:rsidR="00C50D89" w:rsidRPr="005D79D9" w:rsidRDefault="00C50D89" w:rsidP="00C50D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AST training calendar </w:t>
            </w:r>
            <w:r w:rsidRPr="005D79D9">
              <w:rPr>
                <w:rFonts w:ascii="Arial" w:hAnsi="Arial" w:cs="Arial"/>
                <w:b w:val="0"/>
                <w:sz w:val="24"/>
                <w:szCs w:val="24"/>
              </w:rPr>
              <w:t xml:space="preserve">23-24 </w:t>
            </w:r>
          </w:p>
          <w:p w:rsidR="00C50D89" w:rsidRPr="00BB7947" w:rsidRDefault="00C50D89" w:rsidP="00C50D89">
            <w:pPr>
              <w:rPr>
                <w:rFonts w:ascii="Arial" w:hAnsi="Arial" w:cs="Arial"/>
              </w:rPr>
            </w:pPr>
          </w:p>
        </w:tc>
        <w:bookmarkStart w:id="2" w:name="_MON_1753090501"/>
        <w:bookmarkEnd w:id="2"/>
        <w:tc>
          <w:tcPr>
            <w:tcW w:w="3406" w:type="pct"/>
            <w:gridSpan w:val="4"/>
            <w:tcBorders>
              <w:left w:val="single" w:sz="4" w:space="0" w:color="FFFFFF" w:themeColor="background1"/>
            </w:tcBorders>
          </w:tcPr>
          <w:p w:rsidR="00C50D89" w:rsidRPr="00BB7947" w:rsidRDefault="00C50D89" w:rsidP="00C5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object w:dxaOrig="1504" w:dyaOrig="982" w14:anchorId="34FD0C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5pt" o:ole="">
                  <v:imagedata r:id="rId11" o:title=""/>
                </v:shape>
                <o:OLEObject Type="Embed" ProgID="Word.Document.12" ShapeID="_x0000_i1025" DrawAspect="Icon" ObjectID="_1762172501" r:id="rId12">
                  <o:FieldCodes>\s</o:FieldCodes>
                </o:OLEObject>
              </w:object>
            </w:r>
          </w:p>
        </w:tc>
      </w:tr>
    </w:tbl>
    <w:p w:rsidR="567EBB9A" w:rsidRDefault="567EBB9A" w:rsidP="567EBB9A"/>
    <w:p w:rsidR="00BF423C" w:rsidRDefault="00C50D89" w:rsidP="00C50D89">
      <w:pPr>
        <w:pStyle w:val="Heading1"/>
        <w:rPr>
          <w:lang w:val="en-GB"/>
        </w:rPr>
      </w:pPr>
      <w:r>
        <w:rPr>
          <w:lang w:val="en-GB"/>
        </w:rPr>
        <w:t xml:space="preserve">Support </w:t>
      </w:r>
      <w:r w:rsidR="007F2AB7">
        <w:rPr>
          <w:lang w:val="en-GB"/>
        </w:rPr>
        <w:t>requested</w:t>
      </w:r>
    </w:p>
    <w:p w:rsidR="00BF423C" w:rsidRDefault="00BF423C" w:rsidP="567EBB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F423C" w:rsidTr="00BF423C">
        <w:tc>
          <w:tcPr>
            <w:tcW w:w="10790" w:type="dxa"/>
          </w:tcPr>
          <w:p w:rsidR="00C50D89" w:rsidRDefault="00C50D89" w:rsidP="00C50D8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What support are you seeking from the AST?</w:t>
            </w:r>
          </w:p>
          <w:p w:rsidR="00C50D89" w:rsidRDefault="00C50D89" w:rsidP="00C50D8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C50D89" w:rsidRDefault="00C50D89" w:rsidP="00C50D8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C50D89" w:rsidRDefault="00C50D89" w:rsidP="00C50D8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C50D89" w:rsidRDefault="00C50D89" w:rsidP="00C50D8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C50D89" w:rsidRDefault="00C50D89" w:rsidP="00C50D8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If behaviour is an area of concern one week of ABC charts are required to be submitted with r</w:t>
            </w:r>
            <w:r w:rsidR="009D58B2">
              <w:rPr>
                <w:rFonts w:ascii="Arial" w:hAnsi="Arial" w:cs="Arial"/>
                <w:sz w:val="24"/>
                <w:szCs w:val="24"/>
                <w:lang w:val="en-GB"/>
              </w:rPr>
              <w:t>eferral</w:t>
            </w:r>
          </w:p>
          <w:bookmarkStart w:id="3" w:name="_MON_1754905125"/>
          <w:bookmarkEnd w:id="3"/>
          <w:p w:rsidR="00BF423C" w:rsidRDefault="00C50D89" w:rsidP="00C50D89">
            <w:r>
              <w:rPr>
                <w:rFonts w:ascii="Arial" w:hAnsi="Arial" w:cs="Arial"/>
                <w:sz w:val="24"/>
                <w:szCs w:val="24"/>
                <w:lang w:val="en-GB"/>
              </w:rPr>
              <w:object w:dxaOrig="1504" w:dyaOrig="982" w14:anchorId="4D8719A0">
                <v:shape id="_x0000_i1026" type="#_x0000_t75" style="width:75pt;height:49pt" o:ole="">
                  <v:imagedata r:id="rId13" o:title=""/>
                </v:shape>
                <o:OLEObject Type="Embed" ProgID="Word.Document.12" ShapeID="_x0000_i1026" DrawAspect="Icon" ObjectID="_1762172502" r:id="rId14">
                  <o:FieldCodes>\s</o:FieldCodes>
                </o:OLEObject>
              </w:object>
            </w:r>
            <w:r w:rsidR="004C153C">
              <w:rPr>
                <w:rFonts w:ascii="Arial" w:hAnsi="Arial" w:cs="Arial"/>
                <w:sz w:val="24"/>
                <w:szCs w:val="24"/>
                <w:lang w:val="en-GB"/>
              </w:rPr>
              <w:object w:dxaOrig="1504" w:dyaOrig="982">
                <v:shape id="_x0000_i1027" type="#_x0000_t75" style="width:75pt;height:49pt" o:ole="">
                  <v:imagedata r:id="rId15" o:title=""/>
                </v:shape>
                <o:OLEObject Type="Embed" ProgID="PowerPoint.Show.12" ShapeID="_x0000_i1027" DrawAspect="Icon" ObjectID="_1762172503" r:id="rId16"/>
              </w:object>
            </w:r>
          </w:p>
        </w:tc>
      </w:tr>
    </w:tbl>
    <w:p w:rsidR="00BF423C" w:rsidRDefault="00BF423C" w:rsidP="567EBB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F423C" w:rsidTr="00BF423C">
        <w:tc>
          <w:tcPr>
            <w:tcW w:w="10790" w:type="dxa"/>
          </w:tcPr>
          <w:p w:rsidR="00BF423C" w:rsidRPr="009D58B2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  <w:r w:rsidRPr="009D58B2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lastRenderedPageBreak/>
              <w:t xml:space="preserve">Areas of support required </w:t>
            </w:r>
          </w:p>
          <w:p w:rsidR="00BF423C" w:rsidRPr="009D58B2" w:rsidRDefault="00BF423C" w:rsidP="00BF423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D58B2">
              <w:rPr>
                <w:rFonts w:ascii="Arial" w:hAnsi="Arial" w:cs="Arial"/>
                <w:b/>
                <w:sz w:val="24"/>
                <w:szCs w:val="24"/>
                <w:lang w:val="en-GB"/>
              </w:rPr>
              <w:t>Classroom Organisation</w:t>
            </w:r>
          </w:p>
          <w:p w:rsidR="00BF423C" w:rsidRPr="005D79D9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</w:p>
          <w:p w:rsidR="00BF423C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Daily routine and structure       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sym w:font="Symbol" w:char="F0A0"/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</w:t>
            </w:r>
            <w:r w:rsidRPr="005D79D9">
              <w:rPr>
                <w:rFonts w:ascii="Arial" w:hAnsi="Arial" w:cs="Arial"/>
                <w:sz w:val="24"/>
                <w:szCs w:val="24"/>
                <w:lang w:val="en-GB"/>
              </w:rPr>
              <w:t>Accessing the curriculum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sym w:font="Symbol" w:char="F0A0"/>
            </w:r>
          </w:p>
          <w:p w:rsidR="00BF423C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F423C" w:rsidRPr="009D58B2" w:rsidRDefault="00BF423C" w:rsidP="00BF423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D58B2">
              <w:rPr>
                <w:rFonts w:ascii="Arial" w:hAnsi="Arial" w:cs="Arial"/>
                <w:b/>
                <w:sz w:val="24"/>
                <w:szCs w:val="24"/>
                <w:lang w:val="en-GB"/>
              </w:rPr>
              <w:t>Social Understanding and Communication</w:t>
            </w:r>
          </w:p>
          <w:p w:rsidR="00BF423C" w:rsidRPr="005D79D9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</w:pPr>
          </w:p>
          <w:p w:rsidR="00BF423C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Peer relationships                    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sym w:font="Symbol" w:char="F0A0"/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</w:t>
            </w:r>
            <w:r w:rsidRPr="005D79D9">
              <w:rPr>
                <w:rFonts w:ascii="Arial" w:hAnsi="Arial" w:cs="Arial"/>
                <w:sz w:val="24"/>
                <w:szCs w:val="24"/>
                <w:lang w:val="en-GB"/>
              </w:rPr>
              <w:t xml:space="preserve">Communication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sym w:font="Symbol" w:char="F0A0"/>
            </w:r>
          </w:p>
          <w:p w:rsidR="00BF423C" w:rsidRPr="005D79D9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F423C" w:rsidRPr="009D58B2" w:rsidRDefault="00BF423C" w:rsidP="00BF423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D58B2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Flexibility, information processing &amp; understanding </w:t>
            </w:r>
          </w:p>
          <w:p w:rsidR="00BF423C" w:rsidRDefault="00BF423C" w:rsidP="00BF423C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F423C" w:rsidRDefault="00BF423C" w:rsidP="00BF423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Attention                                   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sym w:font="Symbol" w:char="F0A0"/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</w:t>
            </w:r>
            <w:r w:rsidRPr="005D79D9">
              <w:rPr>
                <w:rFonts w:ascii="Arial" w:hAnsi="Arial" w:cs="Arial"/>
                <w:sz w:val="24"/>
                <w:szCs w:val="24"/>
                <w:lang w:val="en-GB"/>
              </w:rPr>
              <w:t>Transitions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       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sym w:font="Symbol" w:char="F0A0"/>
            </w:r>
          </w:p>
          <w:p w:rsidR="00BF423C" w:rsidRDefault="00BF423C" w:rsidP="567EBB9A"/>
        </w:tc>
      </w:tr>
    </w:tbl>
    <w:p w:rsidR="00BF423C" w:rsidRDefault="00BF423C" w:rsidP="00BF423C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F423C" w:rsidTr="00BF423C">
        <w:tc>
          <w:tcPr>
            <w:tcW w:w="10790" w:type="dxa"/>
          </w:tcPr>
          <w:p w:rsidR="00BF423C" w:rsidRPr="00BF423C" w:rsidRDefault="00BF423C" w:rsidP="00BF423C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F423C">
              <w:rPr>
                <w:rFonts w:ascii="Arial" w:hAnsi="Arial" w:cs="Arial"/>
                <w:sz w:val="24"/>
                <w:szCs w:val="24"/>
                <w:lang w:val="en-GB"/>
              </w:rPr>
              <w:t>What changes are you hoping to see?</w:t>
            </w:r>
          </w:p>
          <w:p w:rsidR="00BF423C" w:rsidRPr="00BF423C" w:rsidRDefault="00BF423C" w:rsidP="00BF423C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F423C" w:rsidRDefault="00BF423C" w:rsidP="00BF423C">
            <w:pPr>
              <w:rPr>
                <w:lang w:val="en-GB"/>
              </w:rPr>
            </w:pPr>
          </w:p>
          <w:p w:rsidR="00BF423C" w:rsidRDefault="00BF423C" w:rsidP="00BF423C">
            <w:pPr>
              <w:rPr>
                <w:lang w:val="en-GB"/>
              </w:rPr>
            </w:pPr>
          </w:p>
        </w:tc>
      </w:tr>
    </w:tbl>
    <w:p w:rsidR="00BF423C" w:rsidRDefault="00BF423C" w:rsidP="00BF423C">
      <w:pPr>
        <w:rPr>
          <w:lang w:val="en-GB"/>
        </w:rPr>
      </w:pPr>
    </w:p>
    <w:p w:rsidR="00BF423C" w:rsidRDefault="00BF423C" w:rsidP="00CB1A54">
      <w:pPr>
        <w:pStyle w:val="Heading1"/>
        <w:ind w:right="-115"/>
        <w:rPr>
          <w:rFonts w:ascii="Arial" w:hAnsi="Arial" w:cs="Arial"/>
          <w:lang w:val="en-GB"/>
        </w:rPr>
      </w:pPr>
      <w:r w:rsidRPr="00D3223F">
        <w:rPr>
          <w:rFonts w:ascii="Arial" w:hAnsi="Arial" w:cs="Arial"/>
          <w:lang w:val="en-GB"/>
        </w:rPr>
        <w:t>Other agencies involved</w:t>
      </w:r>
    </w:p>
    <w:p w:rsidR="00D3223F" w:rsidRPr="00BB7947" w:rsidRDefault="00D3223F" w:rsidP="00D3223F">
      <w:pPr>
        <w:rPr>
          <w:rFonts w:ascii="Arial" w:hAnsi="Arial" w:cs="Arial"/>
          <w:lang w:val="en-GB"/>
        </w:rPr>
      </w:pPr>
      <w:r w:rsidRPr="00BB7947">
        <w:rPr>
          <w:rFonts w:ascii="Arial" w:hAnsi="Arial" w:cs="Arial"/>
          <w:lang w:val="en-GB"/>
        </w:rPr>
        <w:t>SALT</w:t>
      </w:r>
      <w:r w:rsidR="00BB7947">
        <w:rPr>
          <w:rFonts w:ascii="Arial" w:hAnsi="Arial" w:cs="Arial"/>
          <w:lang w:val="en-GB"/>
        </w:rPr>
        <w:t>:</w:t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  <w:t>CAMHS</w:t>
      </w:r>
      <w:r w:rsidR="00BB7947">
        <w:rPr>
          <w:rFonts w:ascii="Arial" w:hAnsi="Arial" w:cs="Arial"/>
          <w:lang w:val="en-GB"/>
        </w:rPr>
        <w:t>:</w:t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  <w:t>FEH</w:t>
      </w:r>
      <w:r w:rsidR="00BB7947">
        <w:rPr>
          <w:rFonts w:ascii="Arial" w:hAnsi="Arial" w:cs="Arial"/>
          <w:lang w:val="en-GB"/>
        </w:rPr>
        <w:t>:</w:t>
      </w:r>
    </w:p>
    <w:p w:rsidR="00D3223F" w:rsidRPr="00BB7947" w:rsidRDefault="00D3223F" w:rsidP="00D3223F">
      <w:pPr>
        <w:rPr>
          <w:rFonts w:ascii="Arial" w:hAnsi="Arial" w:cs="Arial"/>
          <w:lang w:val="en-GB"/>
        </w:rPr>
      </w:pPr>
      <w:r w:rsidRPr="00BB7947">
        <w:rPr>
          <w:rFonts w:ascii="Arial" w:hAnsi="Arial" w:cs="Arial"/>
          <w:lang w:val="en-GB"/>
        </w:rPr>
        <w:t>EP</w:t>
      </w:r>
      <w:r w:rsidR="00BB7947">
        <w:rPr>
          <w:rFonts w:ascii="Arial" w:hAnsi="Arial" w:cs="Arial"/>
          <w:lang w:val="en-GB"/>
        </w:rPr>
        <w:t>:</w:t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  <w:t>OT</w:t>
      </w:r>
      <w:r w:rsidR="00BB7947">
        <w:rPr>
          <w:rFonts w:ascii="Arial" w:hAnsi="Arial" w:cs="Arial"/>
          <w:lang w:val="en-GB"/>
        </w:rPr>
        <w:t>:</w:t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  <w:t>Social Care</w:t>
      </w:r>
      <w:r w:rsidR="00BB7947">
        <w:rPr>
          <w:rFonts w:ascii="Arial" w:hAnsi="Arial" w:cs="Arial"/>
          <w:lang w:val="en-GB"/>
        </w:rPr>
        <w:t>:</w:t>
      </w:r>
      <w:r w:rsidRPr="00BB7947">
        <w:rPr>
          <w:rFonts w:ascii="Arial" w:hAnsi="Arial" w:cs="Arial"/>
          <w:lang w:val="en-GB"/>
        </w:rPr>
        <w:tab/>
      </w:r>
      <w:r w:rsidRPr="00BB7947">
        <w:rPr>
          <w:rFonts w:ascii="Arial" w:hAnsi="Arial" w:cs="Arial"/>
          <w:lang w:val="en-GB"/>
        </w:rPr>
        <w:tab/>
      </w:r>
    </w:p>
    <w:p w:rsidR="00D3223F" w:rsidRPr="00BB7947" w:rsidRDefault="00D3223F" w:rsidP="00D3223F">
      <w:pPr>
        <w:rPr>
          <w:rFonts w:ascii="Arial" w:hAnsi="Arial" w:cs="Arial"/>
          <w:lang w:val="en-GB"/>
        </w:rPr>
      </w:pPr>
      <w:r w:rsidRPr="00BB7947">
        <w:rPr>
          <w:rFonts w:ascii="Arial" w:hAnsi="Arial" w:cs="Arial"/>
          <w:lang w:val="en-GB"/>
        </w:rPr>
        <w:t>Other….</w:t>
      </w:r>
    </w:p>
    <w:p w:rsidR="00DE420B" w:rsidRPr="007A4BFA" w:rsidRDefault="00DF07F1" w:rsidP="00CB1A54">
      <w:pPr>
        <w:pStyle w:val="Heading1"/>
        <w:ind w:right="-115"/>
        <w:rPr>
          <w:rFonts w:ascii="Arial" w:hAnsi="Arial" w:cs="Arial"/>
          <w:sz w:val="24"/>
          <w:szCs w:val="24"/>
        </w:rPr>
      </w:pPr>
      <w:r w:rsidRPr="007A4BFA">
        <w:rPr>
          <w:rFonts w:ascii="Arial" w:hAnsi="Arial" w:cs="Arial"/>
          <w:sz w:val="24"/>
          <w:szCs w:val="24"/>
        </w:rPr>
        <w:t>Consent</w:t>
      </w:r>
    </w:p>
    <w:tbl>
      <w:tblPr>
        <w:tblStyle w:val="TableGrid"/>
        <w:tblpPr w:leftFromText="180" w:rightFromText="180" w:vertAnchor="text" w:horzAnchor="margin" w:tblpY="381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5D79D9" w:rsidRPr="007A4BFA" w:rsidTr="005D79D9">
        <w:tc>
          <w:tcPr>
            <w:tcW w:w="10915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Name of parent/carer who is giving consent:</w:t>
            </w:r>
          </w:p>
        </w:tc>
      </w:tr>
      <w:tr w:rsidR="005D79D9" w:rsidRPr="007A4BFA" w:rsidTr="005D79D9">
        <w:tc>
          <w:tcPr>
            <w:tcW w:w="10915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Signature of parent/carer:</w:t>
            </w:r>
          </w:p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9D9" w:rsidRPr="007A4BFA" w:rsidTr="005D79D9">
        <w:tc>
          <w:tcPr>
            <w:tcW w:w="10915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Date consent was obtained:</w:t>
            </w:r>
          </w:p>
        </w:tc>
      </w:tr>
      <w:tr w:rsidR="005D79D9" w:rsidRPr="007A4BFA" w:rsidTr="005D79D9">
        <w:tc>
          <w:tcPr>
            <w:tcW w:w="10915" w:type="dxa"/>
          </w:tcPr>
          <w:p w:rsidR="005D79D9" w:rsidRPr="007A4BFA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Parent email and phone number:</w:t>
            </w:r>
          </w:p>
        </w:tc>
      </w:tr>
      <w:tr w:rsidR="005D79D9" w:rsidRPr="007A4BFA" w:rsidTr="005D79D9">
        <w:tc>
          <w:tcPr>
            <w:tcW w:w="10915" w:type="dxa"/>
          </w:tcPr>
          <w:p w:rsidR="005D79D9" w:rsidRDefault="005D79D9" w:rsidP="005D79D9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parents want their contact details added to the AST email list? Y/N</w:t>
            </w:r>
          </w:p>
        </w:tc>
      </w:tr>
    </w:tbl>
    <w:p w:rsidR="00DE420B" w:rsidRPr="007A4BFA" w:rsidRDefault="00DE420B" w:rsidP="00AB6FCE">
      <w:pPr>
        <w:spacing w:line="360" w:lineRule="auto"/>
        <w:rPr>
          <w:rFonts w:ascii="Arial" w:hAnsi="Arial" w:cs="Arial"/>
          <w:sz w:val="24"/>
          <w:szCs w:val="24"/>
        </w:rPr>
      </w:pPr>
    </w:p>
    <w:p w:rsidR="00F6214D" w:rsidRDefault="00F6214D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</w:p>
    <w:p w:rsidR="00004473" w:rsidRDefault="00004473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</w:p>
    <w:p w:rsidR="00004473" w:rsidRDefault="00004473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</w:p>
    <w:p w:rsidR="00004473" w:rsidRDefault="00004473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</w:p>
    <w:p w:rsidR="00004473" w:rsidRPr="00004473" w:rsidRDefault="00004473" w:rsidP="00004473">
      <w:pPr>
        <w:pStyle w:val="Heading1"/>
        <w:rPr>
          <w:rFonts w:ascii="Arial" w:hAnsi="Arial" w:cs="Arial"/>
          <w:lang w:val="en-GB"/>
        </w:rPr>
      </w:pPr>
      <w:r w:rsidRPr="00004473">
        <w:rPr>
          <w:rFonts w:ascii="Arial" w:hAnsi="Arial" w:cs="Arial"/>
          <w:lang w:val="en-GB"/>
        </w:rPr>
        <w:t>Other support available</w:t>
      </w:r>
    </w:p>
    <w:p w:rsidR="00004473" w:rsidRDefault="00004473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2431"/>
      </w:tblGrid>
      <w:tr w:rsidR="00004473" w:rsidTr="007248DD">
        <w:tc>
          <w:tcPr>
            <w:tcW w:w="8359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>Monthly TA drop in</w:t>
            </w:r>
          </w:p>
        </w:tc>
        <w:bookmarkStart w:id="4" w:name="_MON_1753090612"/>
        <w:bookmarkEnd w:id="4"/>
        <w:tc>
          <w:tcPr>
            <w:tcW w:w="2431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>
                <v:shape id="_x0000_i1028" type="#_x0000_t75" style="width:75.5pt;height:48.5pt" o:ole="">
                  <v:imagedata r:id="rId17" o:title=""/>
                </v:shape>
                <o:OLEObject Type="Embed" ProgID="Word.Document.12" ShapeID="_x0000_i1028" DrawAspect="Icon" ObjectID="_1762172504" r:id="rId18">
                  <o:FieldCodes>\s</o:FieldCodes>
                </o:OLEObject>
              </w:object>
            </w:r>
          </w:p>
        </w:tc>
      </w:tr>
      <w:tr w:rsidR="00004473" w:rsidTr="007248DD">
        <w:tc>
          <w:tcPr>
            <w:tcW w:w="8359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 xml:space="preserve">AST newsletters </w:t>
            </w:r>
          </w:p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  <w:bookmarkStart w:id="5" w:name="_MON_1755348693"/>
        <w:bookmarkEnd w:id="5"/>
        <w:tc>
          <w:tcPr>
            <w:tcW w:w="2431" w:type="dxa"/>
          </w:tcPr>
          <w:p w:rsidR="00004473" w:rsidRDefault="004650B6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>
                <v:shape id="_x0000_i1029" type="#_x0000_t75" style="width:75pt;height:49pt" o:ole="">
                  <v:imagedata r:id="rId19" o:title=""/>
                </v:shape>
                <o:OLEObject Type="Embed" ProgID="Word.Document.12" ShapeID="_x0000_i1029" DrawAspect="Icon" ObjectID="_1762172505" r:id="rId20">
                  <o:FieldCodes>\s</o:FieldCodes>
                </o:OLEObject>
              </w:object>
            </w:r>
          </w:p>
        </w:tc>
      </w:tr>
      <w:tr w:rsidR="00004473" w:rsidTr="007248DD">
        <w:tc>
          <w:tcPr>
            <w:tcW w:w="8359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Parent c</w:t>
            </w:r>
            <w:r w:rsidRPr="0029759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offee morning</w:t>
            </w:r>
            <w:r w:rsidRPr="06FA10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bookmarkStart w:id="6" w:name="_MON_1753091148"/>
        <w:bookmarkEnd w:id="6"/>
        <w:tc>
          <w:tcPr>
            <w:tcW w:w="2431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>
                <v:shape id="_x0000_i1030" type="#_x0000_t75" style="width:75.5pt;height:48.5pt" o:ole="">
                  <v:imagedata r:id="rId21" o:title=""/>
                </v:shape>
                <o:OLEObject Type="Embed" ProgID="Word.Document.12" ShapeID="_x0000_i1030" DrawAspect="Icon" ObjectID="_1762172506" r:id="rId22">
                  <o:FieldCodes>\s</o:FieldCodes>
                </o:OLEObject>
              </w:object>
            </w:r>
          </w:p>
        </w:tc>
      </w:tr>
      <w:tr w:rsidR="00004473" w:rsidTr="007248DD">
        <w:tc>
          <w:tcPr>
            <w:tcW w:w="8359" w:type="dxa"/>
          </w:tcPr>
          <w:p w:rsidR="00004473" w:rsidRDefault="00004473" w:rsidP="007248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Next Steps for parents with children under 5 </w:t>
            </w:r>
          </w:p>
        </w:tc>
        <w:bookmarkStart w:id="7" w:name="_MON_1755335920"/>
        <w:bookmarkEnd w:id="7"/>
        <w:tc>
          <w:tcPr>
            <w:tcW w:w="2431" w:type="dxa"/>
          </w:tcPr>
          <w:p w:rsidR="00004473" w:rsidRDefault="00C2185E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>
                <v:shape id="_x0000_i1031" type="#_x0000_t75" style="width:75pt;height:49pt" o:ole="">
                  <v:imagedata r:id="rId23" o:title=""/>
                </v:shape>
                <o:OLEObject Type="Embed" ProgID="Word.Document.12" ShapeID="_x0000_i1031" DrawAspect="Icon" ObjectID="_1762172507" r:id="rId24">
                  <o:FieldCodes>\s</o:FieldCodes>
                </o:OLEObject>
              </w:object>
            </w:r>
          </w:p>
        </w:tc>
      </w:tr>
      <w:tr w:rsidR="00004473" w:rsidTr="007248DD">
        <w:tc>
          <w:tcPr>
            <w:tcW w:w="8359" w:type="dxa"/>
          </w:tcPr>
          <w:p w:rsidR="00004473" w:rsidRDefault="00004473" w:rsidP="007248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Cygnet for parents with children over 5 </w:t>
            </w:r>
          </w:p>
        </w:tc>
        <w:bookmarkStart w:id="8" w:name="_MON_1755336069"/>
        <w:bookmarkEnd w:id="8"/>
        <w:tc>
          <w:tcPr>
            <w:tcW w:w="2431" w:type="dxa"/>
          </w:tcPr>
          <w:p w:rsidR="00004473" w:rsidRDefault="00EC6B20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>
                <v:shape id="_x0000_i1032" type="#_x0000_t75" style="width:75pt;height:49pt" o:ole="">
                  <v:imagedata r:id="rId25" o:title=""/>
                </v:shape>
                <o:OLEObject Type="Embed" ProgID="Word.Document.12" ShapeID="_x0000_i1032" DrawAspect="Icon" ObjectID="_1762172508" r:id="rId26">
                  <o:FieldCodes>\s</o:FieldCodes>
                </o:OLEObject>
              </w:object>
            </w:r>
          </w:p>
        </w:tc>
      </w:tr>
      <w:tr w:rsidR="00004473" w:rsidTr="007248DD">
        <w:tc>
          <w:tcPr>
            <w:tcW w:w="8359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Cygnet </w:t>
            </w:r>
            <w:r w:rsidRPr="1B4EF1F7">
              <w:rPr>
                <w:rFonts w:ascii="Arial" w:hAnsi="Arial" w:cs="Arial"/>
                <w:sz w:val="24"/>
                <w:szCs w:val="24"/>
              </w:rPr>
              <w:t>Puberty, Sexual Wel</w:t>
            </w:r>
            <w:r>
              <w:rPr>
                <w:rFonts w:ascii="Arial" w:hAnsi="Arial" w:cs="Arial"/>
                <w:sz w:val="24"/>
                <w:szCs w:val="24"/>
              </w:rPr>
              <w:t>lbeing and Relationships(for parents with children over 9)</w:t>
            </w:r>
          </w:p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  <w:bookmarkStart w:id="9" w:name="_MON_1753090828"/>
        <w:bookmarkEnd w:id="9"/>
        <w:tc>
          <w:tcPr>
            <w:tcW w:w="2431" w:type="dxa"/>
          </w:tcPr>
          <w:p w:rsidR="00004473" w:rsidRDefault="00004473" w:rsidP="007248DD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>
                <v:shape id="_x0000_i1033" type="#_x0000_t75" style="width:75.5pt;height:48.5pt" o:ole="">
                  <v:imagedata r:id="rId27" o:title=""/>
                </v:shape>
                <o:OLEObject Type="Embed" ProgID="Word.Document.12" ShapeID="_x0000_i1033" DrawAspect="Icon" ObjectID="_1762172509" r:id="rId28">
                  <o:FieldCodes>\s</o:FieldCodes>
                </o:OLEObject>
              </w:object>
            </w:r>
          </w:p>
        </w:tc>
      </w:tr>
    </w:tbl>
    <w:p w:rsidR="00004473" w:rsidRDefault="00004473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</w:p>
    <w:p w:rsidR="00DE420B" w:rsidRPr="007A4BFA" w:rsidRDefault="00F6214D" w:rsidP="00F53CB3">
      <w:pPr>
        <w:ind w:right="-563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E</w:t>
      </w:r>
      <w:r w:rsidR="00CB1A54">
        <w:rPr>
          <w:rFonts w:ascii="Arial" w:hAnsi="Arial" w:cs="Arial"/>
          <w:sz w:val="24"/>
          <w:szCs w:val="24"/>
          <w:lang w:val="en-GB"/>
        </w:rPr>
        <w:t>mailed</w:t>
      </w:r>
      <w:r>
        <w:rPr>
          <w:rFonts w:ascii="Arial" w:hAnsi="Arial" w:cs="Arial"/>
          <w:sz w:val="24"/>
          <w:szCs w:val="24"/>
          <w:lang w:val="en-GB"/>
        </w:rPr>
        <w:t xml:space="preserve"> completed form to</w:t>
      </w:r>
      <w:r w:rsidR="00DE420B" w:rsidRPr="007A4BFA">
        <w:rPr>
          <w:rFonts w:ascii="Arial" w:hAnsi="Arial" w:cs="Arial"/>
          <w:sz w:val="24"/>
          <w:szCs w:val="24"/>
          <w:lang w:val="en-GB"/>
        </w:rPr>
        <w:t>:</w:t>
      </w:r>
    </w:p>
    <w:p w:rsidR="00785365" w:rsidRPr="007A4BFA" w:rsidRDefault="007C57DD" w:rsidP="00C50D89">
      <w:pPr>
        <w:spacing w:after="120" w:line="240" w:lineRule="auto"/>
        <w:ind w:right="-563"/>
        <w:rPr>
          <w:rFonts w:ascii="Arial" w:hAnsi="Arial" w:cs="Arial"/>
          <w:sz w:val="24"/>
          <w:szCs w:val="24"/>
        </w:rPr>
      </w:pPr>
      <w:hyperlink r:id="rId29" w:history="1">
        <w:r w:rsidR="007F2AB7" w:rsidRPr="00A8144B">
          <w:rPr>
            <w:rStyle w:val="Hyperlink"/>
            <w:rFonts w:ascii="Arial" w:hAnsi="Arial" w:cs="Arial"/>
            <w:b/>
            <w:sz w:val="24"/>
            <w:szCs w:val="24"/>
            <w:lang w:val="en-GB"/>
          </w:rPr>
          <w:t>AutismSupportTeam@southwark.gov.uk</w:t>
        </w:r>
      </w:hyperlink>
      <w:r w:rsidR="007F2AB7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sectPr w:rsidR="00785365" w:rsidRPr="007A4BFA" w:rsidSect="00CD32C7">
      <w:headerReference w:type="default" r:id="rId30"/>
      <w:footerReference w:type="default" r:id="rId31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0DA" w:rsidRDefault="004210DA" w:rsidP="00DE420B">
      <w:pPr>
        <w:spacing w:before="0" w:after="0" w:line="240" w:lineRule="auto"/>
      </w:pPr>
      <w:r>
        <w:separator/>
      </w:r>
    </w:p>
  </w:endnote>
  <w:endnote w:type="continuationSeparator" w:id="0">
    <w:p w:rsidR="004210DA" w:rsidRDefault="004210DA" w:rsidP="00DE42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20B" w:rsidRPr="00627C7D" w:rsidRDefault="00DE420B" w:rsidP="00F53CB3">
    <w:pPr>
      <w:pStyle w:val="Footer"/>
      <w:ind w:left="-142"/>
      <w:rPr>
        <w:rFonts w:ascii="Arial" w:hAnsi="Arial" w:cs="Arial"/>
      </w:rPr>
    </w:pPr>
    <w:r w:rsidRPr="00627C7D">
      <w:rPr>
        <w:rFonts w:ascii="Arial" w:hAnsi="Arial" w:cs="Arial"/>
      </w:rPr>
      <w:t>Strategic Director of Children’</w:t>
    </w:r>
    <w:r w:rsidR="002254F3" w:rsidRPr="00627C7D">
      <w:rPr>
        <w:rFonts w:ascii="Arial" w:hAnsi="Arial" w:cs="Arial"/>
      </w:rPr>
      <w:t>s and Adult Services – David Quirk</w:t>
    </w:r>
    <w:r w:rsidR="0041537A" w:rsidRPr="00627C7D">
      <w:rPr>
        <w:rFonts w:ascii="Arial" w:hAnsi="Arial" w:cs="Arial"/>
      </w:rPr>
      <w:t>e</w:t>
    </w:r>
    <w:r w:rsidR="002254F3" w:rsidRPr="00627C7D">
      <w:rPr>
        <w:rFonts w:ascii="Arial" w:hAnsi="Arial" w:cs="Arial"/>
      </w:rPr>
      <w:t>-Thornton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0DA" w:rsidRDefault="004210DA" w:rsidP="00DE420B">
      <w:pPr>
        <w:spacing w:before="0" w:after="0" w:line="240" w:lineRule="auto"/>
      </w:pPr>
      <w:r>
        <w:separator/>
      </w:r>
    </w:p>
  </w:footnote>
  <w:footnote w:type="continuationSeparator" w:id="0">
    <w:p w:rsidR="004210DA" w:rsidRDefault="004210DA" w:rsidP="00DE42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784" w:rsidRDefault="00EF778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DAA7F70" wp14:editId="40E7CB25">
          <wp:simplePos x="0" y="0"/>
          <wp:positionH relativeFrom="column">
            <wp:posOffset>-170815</wp:posOffset>
          </wp:positionH>
          <wp:positionV relativeFrom="paragraph">
            <wp:posOffset>-349885</wp:posOffset>
          </wp:positionV>
          <wp:extent cx="809625" cy="539750"/>
          <wp:effectExtent l="0" t="0" r="0" b="0"/>
          <wp:wrapTight wrapText="bothSides">
            <wp:wrapPolygon edited="0">
              <wp:start x="11689" y="0"/>
              <wp:lineTo x="6607" y="762"/>
              <wp:lineTo x="2033" y="6861"/>
              <wp:lineTo x="1016" y="20584"/>
              <wp:lineTo x="20329" y="20584"/>
              <wp:lineTo x="18296" y="13722"/>
              <wp:lineTo x="17788" y="12960"/>
              <wp:lineTo x="20838" y="3049"/>
              <wp:lineTo x="19821" y="762"/>
              <wp:lineTo x="14231" y="0"/>
              <wp:lineTo x="11689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AST Logo 19 (no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769342B" wp14:editId="3A031469">
          <wp:simplePos x="0" y="0"/>
          <wp:positionH relativeFrom="column">
            <wp:posOffset>5530850</wp:posOffset>
          </wp:positionH>
          <wp:positionV relativeFrom="paragraph">
            <wp:posOffset>-457200</wp:posOffset>
          </wp:positionV>
          <wp:extent cx="1286510" cy="615950"/>
          <wp:effectExtent l="0" t="0" r="889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g3TOH5E1" int2:invalidationBookmarkName="" int2:hashCode="dAB5Z4+mnXIzqH" int2:id="dCGaVGaQ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FC"/>
    <w:rsid w:val="00004473"/>
    <w:rsid w:val="000743B8"/>
    <w:rsid w:val="002254F3"/>
    <w:rsid w:val="002304EE"/>
    <w:rsid w:val="00364C49"/>
    <w:rsid w:val="0041537A"/>
    <w:rsid w:val="004210DA"/>
    <w:rsid w:val="004650B6"/>
    <w:rsid w:val="004C153C"/>
    <w:rsid w:val="00540AC5"/>
    <w:rsid w:val="005D79D9"/>
    <w:rsid w:val="00627C7D"/>
    <w:rsid w:val="0064009E"/>
    <w:rsid w:val="00644418"/>
    <w:rsid w:val="006E4D47"/>
    <w:rsid w:val="00785365"/>
    <w:rsid w:val="007A4BFA"/>
    <w:rsid w:val="007C57DD"/>
    <w:rsid w:val="007F2AB7"/>
    <w:rsid w:val="009B2383"/>
    <w:rsid w:val="009B5AFC"/>
    <w:rsid w:val="009D58B2"/>
    <w:rsid w:val="00A30DB4"/>
    <w:rsid w:val="00A3686D"/>
    <w:rsid w:val="00AB6FCE"/>
    <w:rsid w:val="00B5237E"/>
    <w:rsid w:val="00BB7947"/>
    <w:rsid w:val="00BF423C"/>
    <w:rsid w:val="00C2185E"/>
    <w:rsid w:val="00C50D89"/>
    <w:rsid w:val="00C839CE"/>
    <w:rsid w:val="00CA74D2"/>
    <w:rsid w:val="00CB1A54"/>
    <w:rsid w:val="00CD32C7"/>
    <w:rsid w:val="00D3223F"/>
    <w:rsid w:val="00D47DBC"/>
    <w:rsid w:val="00DE420B"/>
    <w:rsid w:val="00DF07F1"/>
    <w:rsid w:val="00EC6B20"/>
    <w:rsid w:val="00EF7784"/>
    <w:rsid w:val="00F53CB3"/>
    <w:rsid w:val="00F6214D"/>
    <w:rsid w:val="00F94671"/>
    <w:rsid w:val="01783590"/>
    <w:rsid w:val="11284D83"/>
    <w:rsid w:val="12252BF1"/>
    <w:rsid w:val="145FEE45"/>
    <w:rsid w:val="2BBFEE29"/>
    <w:rsid w:val="3E0DE849"/>
    <w:rsid w:val="422E7854"/>
    <w:rsid w:val="469F796C"/>
    <w:rsid w:val="49A03892"/>
    <w:rsid w:val="4BE89963"/>
    <w:rsid w:val="500F7A16"/>
    <w:rsid w:val="567EBB9A"/>
    <w:rsid w:val="63652C28"/>
    <w:rsid w:val="68389D4B"/>
    <w:rsid w:val="6DDEBB7E"/>
    <w:rsid w:val="78D77F49"/>
    <w:rsid w:val="7F989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F2D9197-0E55-4C28-9FCF-4D160ECE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FC"/>
  </w:style>
  <w:style w:type="paragraph" w:styleId="Heading1">
    <w:name w:val="heading 1"/>
    <w:basedOn w:val="Normal"/>
    <w:next w:val="Normal"/>
    <w:link w:val="Heading1Char"/>
    <w:uiPriority w:val="9"/>
    <w:qFormat/>
    <w:rsid w:val="009B5AF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AF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AFC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AFC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AFC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AFC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AFC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A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A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qFormat/>
    <w:rsid w:val="009B5AF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5AFC"/>
    <w:rPr>
      <w:b/>
      <w:bCs/>
      <w:color w:val="365F91" w:themeColor="accent1" w:themeShade="BF"/>
      <w:sz w:val="16"/>
      <w:szCs w:val="16"/>
    </w:rPr>
  </w:style>
  <w:style w:type="character" w:styleId="Emphasis">
    <w:name w:val="Emphasis"/>
    <w:uiPriority w:val="20"/>
    <w:qFormat/>
    <w:rsid w:val="009B5AFC"/>
    <w:rPr>
      <w:caps/>
      <w:color w:val="243F60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9B5AFC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AFC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AFC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AF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AFC"/>
    <w:rPr>
      <w:i/>
      <w:iCs/>
      <w:caps/>
      <w:spacing w:val="10"/>
      <w:sz w:val="18"/>
      <w:szCs w:val="18"/>
    </w:rPr>
  </w:style>
  <w:style w:type="character" w:styleId="IntenseEmphasis">
    <w:name w:val="Intense Emphasis"/>
    <w:uiPriority w:val="21"/>
    <w:qFormat/>
    <w:rsid w:val="009B5AFC"/>
    <w:rPr>
      <w:b/>
      <w:bCs/>
      <w:caps/>
      <w:color w:val="243F60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AFC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AFC"/>
    <w:rPr>
      <w:color w:val="4F81BD" w:themeColor="accent1"/>
      <w:sz w:val="24"/>
      <w:szCs w:val="24"/>
    </w:rPr>
  </w:style>
  <w:style w:type="character" w:styleId="IntenseReference">
    <w:name w:val="Intense Reference"/>
    <w:uiPriority w:val="32"/>
    <w:qFormat/>
    <w:rsid w:val="009B5AFC"/>
    <w:rPr>
      <w:b/>
      <w:bCs/>
      <w:i/>
      <w:iCs/>
      <w:caps/>
      <w:color w:val="4F81BD" w:themeColor="accent1"/>
    </w:rPr>
  </w:style>
  <w:style w:type="character" w:styleId="Hyperlink">
    <w:name w:val="Hyperlink"/>
    <w:basedOn w:val="DefaultParagraphFont"/>
    <w:unhideWhenUsed/>
    <w:rPr>
      <w:color w:val="548DD4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B5AF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rsid w:val="009B5A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B5AFC"/>
    <w:rPr>
      <w:i/>
      <w:iCs/>
      <w:sz w:val="24"/>
      <w:szCs w:val="24"/>
    </w:rPr>
  </w:style>
  <w:style w:type="character" w:styleId="Strong">
    <w:name w:val="Strong"/>
    <w:uiPriority w:val="22"/>
    <w:qFormat/>
    <w:rsid w:val="009B5AF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A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B5AFC"/>
    <w:rPr>
      <w:caps/>
      <w:color w:val="595959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9B5AFC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9B5AFC"/>
    <w:rPr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B5AFC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5AFC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AFC"/>
    <w:pPr>
      <w:outlineLvl w:val="9"/>
    </w:pPr>
  </w:style>
  <w:style w:type="table" w:styleId="TableGrid">
    <w:name w:val="Table Grid"/>
    <w:basedOn w:val="TableNormal"/>
    <w:uiPriority w:val="39"/>
    <w:rsid w:val="009B5A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0B"/>
  </w:style>
  <w:style w:type="paragraph" w:styleId="Footer">
    <w:name w:val="footer"/>
    <w:basedOn w:val="Normal"/>
    <w:link w:val="Foot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0B"/>
  </w:style>
  <w:style w:type="paragraph" w:styleId="BalloonText">
    <w:name w:val="Balloon Text"/>
    <w:basedOn w:val="Normal"/>
    <w:link w:val="BalloonTextChar"/>
    <w:uiPriority w:val="99"/>
    <w:semiHidden/>
    <w:unhideWhenUsed/>
    <w:rsid w:val="002254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F3"/>
    <w:rPr>
      <w:rFonts w:ascii="Tahoma" w:hAnsi="Tahoma" w:cs="Tahoma"/>
      <w:sz w:val="16"/>
      <w:szCs w:val="16"/>
    </w:rPr>
  </w:style>
  <w:style w:type="table" w:styleId="GridTable1Light">
    <w:name w:val="Grid Table 1 Light"/>
    <w:basedOn w:val="TableNormal"/>
    <w:uiPriority w:val="46"/>
    <w:rsid w:val="00CD32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package" Target="embeddings/Microsoft_Word_Document3.docx"/><Relationship Id="rId29" Type="http://schemas.openxmlformats.org/officeDocument/2006/relationships/hyperlink" Target="mailto:AutismSupportTeam@southwark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5.docx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7.doc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3f61a5a03932413a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\AppData\Roaming\Microsoft\Templates\Ion%20design%20(blank).dotx" TargetMode="External"/></Relationship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2eb1083-31e4-4dd7-8f50-814c8e3d123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7C7DCDB6D814CB9E2EF50A0C708E0" ma:contentTypeVersion="15" ma:contentTypeDescription="Create a new document." ma:contentTypeScope="" ma:versionID="73e20a6cd79159d4784242af49f7cdf5">
  <xsd:schema xmlns:xsd="http://www.w3.org/2001/XMLSchema" xmlns:xs="http://www.w3.org/2001/XMLSchema" xmlns:p="http://schemas.microsoft.com/office/2006/metadata/properties" xmlns:ns3="a2eb1083-31e4-4dd7-8f50-814c8e3d123f" xmlns:ns4="2ac93094-60cd-4b97-b557-f39c886a751b" targetNamespace="http://schemas.microsoft.com/office/2006/metadata/properties" ma:root="true" ma:fieldsID="d008b9c82883e2ff7f782768d9ddb943" ns3:_="" ns4:_="">
    <xsd:import namespace="a2eb1083-31e4-4dd7-8f50-814c8e3d123f"/>
    <xsd:import namespace="2ac93094-60cd-4b97-b557-f39c886a75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1083-31e4-4dd7-8f50-814c8e3d12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93094-60cd-4b97-b557-f39c886a75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E2138-0F1D-4417-99DB-EE674E0B9C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B23976-DF75-4925-8788-347974413A9A}">
  <ds:schemaRefs>
    <ds:schemaRef ds:uri="http://purl.org/dc/elements/1.1/"/>
    <ds:schemaRef ds:uri="http://schemas.microsoft.com/office/2006/metadata/properties"/>
    <ds:schemaRef ds:uri="2ac93094-60cd-4b97-b557-f39c886a751b"/>
    <ds:schemaRef ds:uri="http://purl.org/dc/terms/"/>
    <ds:schemaRef ds:uri="a2eb1083-31e4-4dd7-8f50-814c8e3d12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F1231B-6602-41E9-9031-EE330FEAF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eb1083-31e4-4dd7-8f50-814c8e3d123f"/>
    <ds:schemaRef ds:uri="2ac93094-60cd-4b97-b557-f39c886a7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6DD29-9272-43F3-85B6-0140E26BB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0</TotalTime>
  <Pages>4</Pages>
  <Words>394</Words>
  <Characters>2250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Southwark Council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Dunn</dc:creator>
  <cp:lastModifiedBy>Barclay, Lloyd</cp:lastModifiedBy>
  <cp:revision>2</cp:revision>
  <cp:lastPrinted>2015-08-18T08:08:00Z</cp:lastPrinted>
  <dcterms:created xsi:type="dcterms:W3CDTF">2023-11-22T15:35:00Z</dcterms:created>
  <dcterms:modified xsi:type="dcterms:W3CDTF">2023-11-22T15:35:00Z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GrammarlyDocumentId">
    <vt:lpwstr>017f93e12303c5b31e1ede28627f56ed9a93f22c3a10c4e173d12f7e9f442be6</vt:lpwstr>
  </property>
  <property fmtid="{D5CDD505-2E9C-101B-9397-08002B2CF9AE}" pid="4" name="ContentTypeId">
    <vt:lpwstr>0x01010038F7C7DCDB6D814CB9E2EF50A0C708E0</vt:lpwstr>
  </property>
</Properties>
</file>